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FBD88" w14:textId="5F089D4D" w:rsidR="5000B7AB" w:rsidRDefault="009D660B" w:rsidP="009D660B">
      <w:pPr>
        <w:pStyle w:val="Title"/>
      </w:pPr>
      <w:r>
        <w:t xml:space="preserve">BPS </w:t>
      </w:r>
      <w:r w:rsidR="5000B7AB" w:rsidRPr="69B4CBBC">
        <w:t xml:space="preserve">Education Grant </w:t>
      </w:r>
      <w:r>
        <w:t>Application Form</w:t>
      </w:r>
    </w:p>
    <w:p w14:paraId="2E63595D" w14:textId="77777777" w:rsidR="009D660B" w:rsidRDefault="009D660B" w:rsidP="002E5A06">
      <w:pPr>
        <w:rPr>
          <w:b/>
          <w:bCs/>
          <w:u w:val="single"/>
        </w:rPr>
      </w:pPr>
    </w:p>
    <w:p w14:paraId="2B9B6D94" w14:textId="68876CBC" w:rsidR="00BB3194" w:rsidRPr="009D660B" w:rsidRDefault="00BB3194" w:rsidP="009D660B">
      <w:pPr>
        <w:pStyle w:val="Heading1"/>
      </w:pPr>
      <w:r w:rsidRPr="009D660B">
        <w:t>Your details</w:t>
      </w:r>
    </w:p>
    <w:p w14:paraId="5EEF40AE" w14:textId="5BB4829E" w:rsidR="00BB3194" w:rsidRDefault="00BB3194" w:rsidP="00F02287">
      <w:r w:rsidRPr="009D660B">
        <w:t>Full name:</w:t>
      </w:r>
      <w:r w:rsidR="00776EED">
        <w:t xml:space="preserve"> </w:t>
      </w:r>
    </w:p>
    <w:p w14:paraId="75161A8E" w14:textId="77777777" w:rsidR="009D660B" w:rsidRPr="009D660B" w:rsidRDefault="009D660B" w:rsidP="00F02287"/>
    <w:p w14:paraId="065A0B1C" w14:textId="3703CE20" w:rsidR="00BB3194" w:rsidRDefault="00BB3194" w:rsidP="00F02287">
      <w:r w:rsidRPr="009D660B">
        <w:t>Organisation:</w:t>
      </w:r>
      <w:r w:rsidR="00776EED">
        <w:t xml:space="preserve"> </w:t>
      </w:r>
    </w:p>
    <w:p w14:paraId="31BB374F" w14:textId="77777777" w:rsidR="009D660B" w:rsidRPr="009D660B" w:rsidRDefault="009D660B" w:rsidP="00F02287"/>
    <w:p w14:paraId="2C88EA6A" w14:textId="28077C97" w:rsidR="00BB3194" w:rsidRDefault="00BB3194" w:rsidP="00F02287">
      <w:r w:rsidRPr="009D660B">
        <w:t>Contact address:</w:t>
      </w:r>
      <w:r w:rsidR="00776EED">
        <w:t xml:space="preserve"> </w:t>
      </w:r>
    </w:p>
    <w:p w14:paraId="66014AC6" w14:textId="77777777" w:rsidR="009D660B" w:rsidRPr="009D660B" w:rsidRDefault="009D660B" w:rsidP="00F02287"/>
    <w:p w14:paraId="504184C6" w14:textId="424373F6" w:rsidR="00BB3194" w:rsidRDefault="00BB3194" w:rsidP="00F02287">
      <w:r w:rsidRPr="009D660B">
        <w:t>Telephone number:</w:t>
      </w:r>
      <w:r w:rsidR="00776EED">
        <w:t xml:space="preserve"> </w:t>
      </w:r>
    </w:p>
    <w:p w14:paraId="0CF6A01A" w14:textId="77777777" w:rsidR="009D660B" w:rsidRPr="009D660B" w:rsidRDefault="009D660B" w:rsidP="00F02287"/>
    <w:p w14:paraId="5B5F8B24" w14:textId="30C48CAB" w:rsidR="00BB3194" w:rsidRDefault="00BB3194" w:rsidP="00F02287">
      <w:r w:rsidRPr="009D660B">
        <w:t>Email address:</w:t>
      </w:r>
      <w:r w:rsidR="00776EED">
        <w:t xml:space="preserve"> </w:t>
      </w:r>
    </w:p>
    <w:p w14:paraId="0668DFFB" w14:textId="77777777" w:rsidR="009D660B" w:rsidRPr="009D660B" w:rsidRDefault="009D660B" w:rsidP="00F02287"/>
    <w:p w14:paraId="6FDD4E7C" w14:textId="7F554FF6" w:rsidR="00BB3194" w:rsidRPr="009D660B" w:rsidRDefault="00BB3194" w:rsidP="00F02287">
      <w:r w:rsidRPr="009D660B">
        <w:t>How did you hear about this grant?</w:t>
      </w:r>
      <w:r w:rsidR="00776EED">
        <w:t xml:space="preserve"> </w:t>
      </w:r>
    </w:p>
    <w:p w14:paraId="79A2A964" w14:textId="77777777" w:rsidR="00BB3194" w:rsidRPr="009D660B" w:rsidRDefault="00BB3194" w:rsidP="002E5A06">
      <w:pPr>
        <w:rPr>
          <w:u w:val="single"/>
        </w:rPr>
      </w:pPr>
    </w:p>
    <w:p w14:paraId="1F58D1FC" w14:textId="39C80088" w:rsidR="002E5A06" w:rsidRPr="009D660B" w:rsidRDefault="002E5A06" w:rsidP="009D660B">
      <w:pPr>
        <w:pStyle w:val="Heading1"/>
      </w:pPr>
      <w:r w:rsidRPr="009D660B">
        <w:t>Project</w:t>
      </w:r>
      <w:r w:rsidR="009D660B" w:rsidRPr="009D660B">
        <w:t xml:space="preserve"> </w:t>
      </w:r>
      <w:r w:rsidRPr="009D660B">
        <w:t>information</w:t>
      </w:r>
      <w:r w:rsidRPr="009D660B">
        <w:rPr>
          <w:u w:val="single"/>
        </w:rPr>
        <w:t xml:space="preserve"> </w:t>
      </w:r>
    </w:p>
    <w:p w14:paraId="2D7C6C57" w14:textId="21762526" w:rsidR="002E5A06" w:rsidRDefault="549439AD" w:rsidP="002E5A06">
      <w:r w:rsidRPr="009D660B">
        <w:t xml:space="preserve">Project Title: </w:t>
      </w:r>
    </w:p>
    <w:p w14:paraId="69EA3D74" w14:textId="77777777" w:rsidR="009D660B" w:rsidRPr="009D660B" w:rsidRDefault="009D660B" w:rsidP="002E5A06"/>
    <w:p w14:paraId="1A732768" w14:textId="7788AC4A" w:rsidR="00FD16E2" w:rsidRDefault="549439AD" w:rsidP="69B4CBBC">
      <w:r w:rsidRPr="009D660B">
        <w:t xml:space="preserve">Project summary (up to 250 words):  </w:t>
      </w:r>
    </w:p>
    <w:p w14:paraId="11E4C92E" w14:textId="77777777" w:rsidR="009D660B" w:rsidRPr="009D660B" w:rsidRDefault="009D660B" w:rsidP="69B4CBBC"/>
    <w:p w14:paraId="63FAB370" w14:textId="77777777" w:rsidR="002E5A06" w:rsidRDefault="549439AD" w:rsidP="69B4CBBC">
      <w:r w:rsidRPr="009D660B">
        <w:t xml:space="preserve">Summary of the project timeline (including creation, development, and evaluation): </w:t>
      </w:r>
    </w:p>
    <w:p w14:paraId="2BA2D983" w14:textId="77777777" w:rsidR="00F02287" w:rsidRDefault="00F02287" w:rsidP="009D660B">
      <w:pPr>
        <w:pStyle w:val="Heading1"/>
      </w:pPr>
    </w:p>
    <w:p w14:paraId="4B4D7CE4" w14:textId="689EB56C" w:rsidR="002E5A06" w:rsidRPr="009D660B" w:rsidRDefault="002E5A06" w:rsidP="009D660B">
      <w:pPr>
        <w:pStyle w:val="Heading1"/>
      </w:pPr>
      <w:r w:rsidRPr="009D660B">
        <w:lastRenderedPageBreak/>
        <w:t>Objectives</w:t>
      </w:r>
    </w:p>
    <w:p w14:paraId="0415BD1A" w14:textId="71F15CEE" w:rsidR="002E5A06" w:rsidRPr="009D660B" w:rsidRDefault="002E5A06" w:rsidP="002E5A06">
      <w:r w:rsidRPr="009D660B">
        <w:t xml:space="preserve">Who is your intended audience and how would they benefit from this proposal:  </w:t>
      </w:r>
    </w:p>
    <w:p w14:paraId="01C76606" w14:textId="77777777" w:rsidR="00BB3194" w:rsidRPr="009D660B" w:rsidRDefault="00BB3194" w:rsidP="69B4CBBC"/>
    <w:p w14:paraId="1DABB28F" w14:textId="67715499" w:rsidR="002E5A06" w:rsidRPr="009D660B" w:rsidRDefault="549439AD" w:rsidP="69B4CBBC">
      <w:r w:rsidRPr="009D660B">
        <w:t xml:space="preserve">Please give details of how this proposal is aligned to the Society’s core curricula: </w:t>
      </w:r>
    </w:p>
    <w:p w14:paraId="60A9A6D0" w14:textId="77777777" w:rsidR="00BB3194" w:rsidRPr="009D660B" w:rsidRDefault="00BB3194" w:rsidP="69B4CBBC"/>
    <w:p w14:paraId="1C72E534" w14:textId="0956C3FE" w:rsidR="002E5A06" w:rsidRPr="009D660B" w:rsidRDefault="549439AD" w:rsidP="69B4CBBC">
      <w:r w:rsidRPr="009D660B">
        <w:t xml:space="preserve">If funded, please confirm that you are happy to present your project at a future annual meeting, if applicable: </w:t>
      </w:r>
    </w:p>
    <w:p w14:paraId="0F82006B" w14:textId="77777777" w:rsidR="00BB3194" w:rsidRPr="009D660B" w:rsidRDefault="00BB3194" w:rsidP="69B4CBBC"/>
    <w:p w14:paraId="5E7A6701" w14:textId="222F66A8" w:rsidR="002E5A06" w:rsidRPr="009D660B" w:rsidRDefault="549439AD" w:rsidP="69B4CBBC">
      <w:r w:rsidRPr="009D660B">
        <w:t xml:space="preserve">If funded, please confirm that you are happy for the Society to publish information about this project on our website: </w:t>
      </w:r>
    </w:p>
    <w:p w14:paraId="2B3657DC" w14:textId="77777777" w:rsidR="00BB3194" w:rsidRPr="009D660B" w:rsidRDefault="00BB3194" w:rsidP="69B4CBBC"/>
    <w:p w14:paraId="0020FD5A" w14:textId="59A1B1FF" w:rsidR="002E5A06" w:rsidRPr="009D660B" w:rsidRDefault="549439AD" w:rsidP="69B4CBBC">
      <w:r w:rsidRPr="009D660B">
        <w:t xml:space="preserve">Please give details of how this project will be disseminated beyond the host organisation: </w:t>
      </w:r>
    </w:p>
    <w:p w14:paraId="3CD25C6C" w14:textId="3152AEC4" w:rsidR="69B4CBBC" w:rsidRPr="009D660B" w:rsidRDefault="69B4CBBC" w:rsidP="69B4CBBC">
      <w:pPr>
        <w:rPr>
          <w:u w:val="single"/>
        </w:rPr>
      </w:pPr>
    </w:p>
    <w:p w14:paraId="609D4E07" w14:textId="25CF1BE7" w:rsidR="002E5A06" w:rsidRPr="009D660B" w:rsidRDefault="549439AD" w:rsidP="009D660B">
      <w:pPr>
        <w:pStyle w:val="Heading1"/>
      </w:pPr>
      <w:r w:rsidRPr="009D660B">
        <w:t xml:space="preserve">Projected costs </w:t>
      </w:r>
    </w:p>
    <w:p w14:paraId="0DC74587" w14:textId="3E41D997" w:rsidR="002E5A06" w:rsidRPr="009D660B" w:rsidRDefault="549439AD" w:rsidP="69B4CBBC">
      <w:r w:rsidRPr="009D660B">
        <w:t xml:space="preserve">Are you seeking sponsorship from any other sources (if so, please give details)? </w:t>
      </w:r>
    </w:p>
    <w:p w14:paraId="7769D78F" w14:textId="77777777" w:rsidR="00FD16E2" w:rsidRPr="009D660B" w:rsidRDefault="00FD16E2" w:rsidP="002E5A06"/>
    <w:p w14:paraId="4383C67B" w14:textId="7F455DB4" w:rsidR="002E5A06" w:rsidRPr="009D660B" w:rsidRDefault="549439AD" w:rsidP="69B4CBBC">
      <w:r w:rsidRPr="009D660B">
        <w:t xml:space="preserve">What is the total project cost, including a full itemisation of expenditure (please note, this information is crucial </w:t>
      </w:r>
      <w:proofErr w:type="gramStart"/>
      <w:r w:rsidRPr="009D660B">
        <w:t>in order to</w:t>
      </w:r>
      <w:proofErr w:type="gramEnd"/>
      <w:r w:rsidRPr="009D660B">
        <w:t xml:space="preserve"> achieve full funding)? </w:t>
      </w:r>
    </w:p>
    <w:p w14:paraId="1A93D1AB" w14:textId="77777777" w:rsidR="00FD16E2" w:rsidRPr="009D660B" w:rsidRDefault="00FD16E2" w:rsidP="002E5A06"/>
    <w:p w14:paraId="31C6DCE1" w14:textId="69424FDD" w:rsidR="002E5A06" w:rsidRPr="009D660B" w:rsidRDefault="549439AD" w:rsidP="69B4CBBC">
      <w:r w:rsidRPr="009D660B">
        <w:t xml:space="preserve">If we cannot fully fund your application, part funding may be available. If you can achieve some of your objectives with part funding, please give details below: </w:t>
      </w:r>
    </w:p>
    <w:p w14:paraId="61EA6099" w14:textId="77777777" w:rsidR="00FD16E2" w:rsidRPr="009D660B" w:rsidRDefault="00FD16E2" w:rsidP="002E5A06"/>
    <w:p w14:paraId="6C733BD5" w14:textId="2FFEB8EA" w:rsidR="002E5A06" w:rsidRPr="009D660B" w:rsidRDefault="549439AD" w:rsidP="69B4CBBC">
      <w:r w:rsidRPr="009D660B">
        <w:t xml:space="preserve">Please state whether there are any potential income generating opportunities arising from this project (please note that this is not a funding requirement):  </w:t>
      </w:r>
    </w:p>
    <w:p w14:paraId="13E344BC" w14:textId="77777777" w:rsidR="002E5A06" w:rsidRPr="009D660B" w:rsidRDefault="002E5A06" w:rsidP="002E5A06"/>
    <w:p w14:paraId="64BE9C22" w14:textId="77777777" w:rsidR="00AB533A" w:rsidRPr="009D660B" w:rsidRDefault="00AB533A"/>
    <w:sectPr w:rsidR="00AB533A" w:rsidRPr="009D660B" w:rsidSect="00F02287">
      <w:headerReference w:type="default" r:id="rId10"/>
      <w:footerReference w:type="default" r:id="rId11"/>
      <w:pgSz w:w="11906" w:h="16838"/>
      <w:pgMar w:top="2240" w:right="1440" w:bottom="255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16293" w14:textId="77777777" w:rsidR="00A31534" w:rsidRDefault="00A31534" w:rsidP="006F0F08">
      <w:pPr>
        <w:spacing w:line="240" w:lineRule="auto"/>
      </w:pPr>
      <w:r>
        <w:separator/>
      </w:r>
    </w:p>
  </w:endnote>
  <w:endnote w:type="continuationSeparator" w:id="0">
    <w:p w14:paraId="022D0E90" w14:textId="77777777" w:rsidR="00A31534" w:rsidRDefault="00A31534" w:rsidP="006F0F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exend Deca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F022" w14:textId="77777777" w:rsidR="00F02287" w:rsidRPr="00F17394" w:rsidRDefault="00F02287" w:rsidP="00F17394">
    <w:pPr>
      <w:pStyle w:val="Footer"/>
      <w:jc w:val="right"/>
      <w:rPr>
        <w:b/>
      </w:rPr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24533047" wp14:editId="02E9F5A8">
          <wp:simplePos x="0" y="0"/>
          <wp:positionH relativeFrom="page">
            <wp:posOffset>6032500</wp:posOffset>
          </wp:positionH>
          <wp:positionV relativeFrom="page">
            <wp:align>bottom</wp:align>
          </wp:positionV>
          <wp:extent cx="1717675" cy="1750793"/>
          <wp:effectExtent l="0" t="0" r="0" b="1905"/>
          <wp:wrapNone/>
          <wp:docPr id="3368354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1750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2E9D55CB" wp14:editId="64F114AD">
          <wp:simplePos x="0" y="0"/>
          <wp:positionH relativeFrom="column">
            <wp:posOffset>-362585</wp:posOffset>
          </wp:positionH>
          <wp:positionV relativeFrom="paragraph">
            <wp:posOffset>-564515</wp:posOffset>
          </wp:positionV>
          <wp:extent cx="4583738" cy="1068070"/>
          <wp:effectExtent l="0" t="0" r="7620" b="0"/>
          <wp:wrapNone/>
          <wp:docPr id="1637220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3738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inline distT="0" distB="0" distL="0" distR="0" wp14:anchorId="0FB31914" wp14:editId="64D5BAC7">
          <wp:extent cx="5943600" cy="1384935"/>
          <wp:effectExtent l="0" t="0" r="0" b="5715"/>
          <wp:docPr id="9179101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8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149386" w14:textId="77777777" w:rsidR="00F02287" w:rsidRDefault="00F02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1AAB" w14:textId="77777777" w:rsidR="00A31534" w:rsidRDefault="00A31534" w:rsidP="006F0F08">
      <w:pPr>
        <w:spacing w:line="240" w:lineRule="auto"/>
      </w:pPr>
      <w:r>
        <w:separator/>
      </w:r>
    </w:p>
  </w:footnote>
  <w:footnote w:type="continuationSeparator" w:id="0">
    <w:p w14:paraId="5B6A4E2F" w14:textId="77777777" w:rsidR="00A31534" w:rsidRDefault="00A31534" w:rsidP="006F0F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60E6BB13" w14:textId="77777777" w:rsidR="00F02287" w:rsidRDefault="00F02287" w:rsidP="00F02287">
        <w:pPr>
          <w:pStyle w:val="Header"/>
          <w:jc w:val="right"/>
        </w:pPr>
      </w:p>
      <w:p w14:paraId="0BEC5C9C" w14:textId="662F7895" w:rsidR="00F02287" w:rsidRDefault="00F02287" w:rsidP="00F02287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B95E669" w14:textId="77777777" w:rsidR="00F02287" w:rsidRDefault="00F02287" w:rsidP="00F02287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0B51093" wp14:editId="1D49CDB7">
          <wp:simplePos x="0" y="0"/>
          <wp:positionH relativeFrom="page">
            <wp:posOffset>512445</wp:posOffset>
          </wp:positionH>
          <wp:positionV relativeFrom="page">
            <wp:posOffset>512445</wp:posOffset>
          </wp:positionV>
          <wp:extent cx="2343150" cy="762635"/>
          <wp:effectExtent l="0" t="0" r="0" b="0"/>
          <wp:wrapNone/>
          <wp:docPr id="4192849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BEB980" w14:textId="77777777" w:rsidR="006F0F08" w:rsidRDefault="006F0F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3A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91C47"/>
    <w:multiLevelType w:val="hybridMultilevel"/>
    <w:tmpl w:val="26CA8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7839"/>
    <w:multiLevelType w:val="hybridMultilevel"/>
    <w:tmpl w:val="F4785A8C"/>
    <w:lvl w:ilvl="0" w:tplc="ACE0A3DA">
      <w:start w:val="1"/>
      <w:numFmt w:val="bullet"/>
      <w:lvlText w:val=""/>
      <w:lvlJc w:val="left"/>
      <w:pPr>
        <w:ind w:left="7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8A303B1"/>
    <w:multiLevelType w:val="hybridMultilevel"/>
    <w:tmpl w:val="1E16B25E"/>
    <w:lvl w:ilvl="0" w:tplc="4A368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F2E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07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4A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529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A0E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F46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E1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A7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E2F4B"/>
    <w:multiLevelType w:val="hybridMultilevel"/>
    <w:tmpl w:val="053E6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E6CB0"/>
    <w:multiLevelType w:val="hybridMultilevel"/>
    <w:tmpl w:val="E14A9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961FC"/>
    <w:multiLevelType w:val="hybridMultilevel"/>
    <w:tmpl w:val="BE2C4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5552F"/>
    <w:multiLevelType w:val="hybridMultilevel"/>
    <w:tmpl w:val="5FD62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71303"/>
    <w:multiLevelType w:val="hybridMultilevel"/>
    <w:tmpl w:val="12640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402CF"/>
    <w:multiLevelType w:val="hybridMultilevel"/>
    <w:tmpl w:val="DC4621D4"/>
    <w:lvl w:ilvl="0" w:tplc="ACE0A3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B5544"/>
    <w:multiLevelType w:val="hybridMultilevel"/>
    <w:tmpl w:val="8F9CC5B4"/>
    <w:lvl w:ilvl="0" w:tplc="1F6AAEE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8778A"/>
    <w:multiLevelType w:val="hybridMultilevel"/>
    <w:tmpl w:val="CB2E319A"/>
    <w:lvl w:ilvl="0" w:tplc="4454A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12EC5"/>
    <w:multiLevelType w:val="hybridMultilevel"/>
    <w:tmpl w:val="ED884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DE438D"/>
    <w:multiLevelType w:val="hybridMultilevel"/>
    <w:tmpl w:val="8B72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37A67"/>
    <w:multiLevelType w:val="hybridMultilevel"/>
    <w:tmpl w:val="14D6B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51191"/>
    <w:multiLevelType w:val="hybridMultilevel"/>
    <w:tmpl w:val="41BE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2C3DAF"/>
    <w:multiLevelType w:val="hybridMultilevel"/>
    <w:tmpl w:val="52C00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92C5D"/>
    <w:multiLevelType w:val="hybridMultilevel"/>
    <w:tmpl w:val="621E9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C0B47"/>
    <w:multiLevelType w:val="hybridMultilevel"/>
    <w:tmpl w:val="A1549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845111">
    <w:abstractNumId w:val="3"/>
  </w:num>
  <w:num w:numId="2" w16cid:durableId="208541981">
    <w:abstractNumId w:val="7"/>
  </w:num>
  <w:num w:numId="3" w16cid:durableId="143664043">
    <w:abstractNumId w:val="11"/>
  </w:num>
  <w:num w:numId="4" w16cid:durableId="1436901051">
    <w:abstractNumId w:val="0"/>
  </w:num>
  <w:num w:numId="5" w16cid:durableId="1279533229">
    <w:abstractNumId w:val="17"/>
  </w:num>
  <w:num w:numId="6" w16cid:durableId="526798402">
    <w:abstractNumId w:val="10"/>
  </w:num>
  <w:num w:numId="7" w16cid:durableId="1930233490">
    <w:abstractNumId w:val="9"/>
  </w:num>
  <w:num w:numId="8" w16cid:durableId="175003578">
    <w:abstractNumId w:val="2"/>
  </w:num>
  <w:num w:numId="9" w16cid:durableId="1789812336">
    <w:abstractNumId w:val="8"/>
  </w:num>
  <w:num w:numId="10" w16cid:durableId="1295915916">
    <w:abstractNumId w:val="18"/>
  </w:num>
  <w:num w:numId="11" w16cid:durableId="1643192885">
    <w:abstractNumId w:val="1"/>
  </w:num>
  <w:num w:numId="12" w16cid:durableId="1632857327">
    <w:abstractNumId w:val="15"/>
  </w:num>
  <w:num w:numId="13" w16cid:durableId="195433029">
    <w:abstractNumId w:val="5"/>
  </w:num>
  <w:num w:numId="14" w16cid:durableId="492837572">
    <w:abstractNumId w:val="4"/>
  </w:num>
  <w:num w:numId="15" w16cid:durableId="189884056">
    <w:abstractNumId w:val="6"/>
  </w:num>
  <w:num w:numId="16" w16cid:durableId="8456548">
    <w:abstractNumId w:val="16"/>
  </w:num>
  <w:num w:numId="17" w16cid:durableId="916130401">
    <w:abstractNumId w:val="13"/>
  </w:num>
  <w:num w:numId="18" w16cid:durableId="237328935">
    <w:abstractNumId w:val="12"/>
  </w:num>
  <w:num w:numId="19" w16cid:durableId="1241255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06"/>
    <w:rsid w:val="0008466D"/>
    <w:rsid w:val="000A3AF3"/>
    <w:rsid w:val="001427F5"/>
    <w:rsid w:val="00174BA2"/>
    <w:rsid w:val="001A74E8"/>
    <w:rsid w:val="001C3D86"/>
    <w:rsid w:val="002E5A06"/>
    <w:rsid w:val="004215CE"/>
    <w:rsid w:val="004574F6"/>
    <w:rsid w:val="00481106"/>
    <w:rsid w:val="004A3E12"/>
    <w:rsid w:val="00554C5E"/>
    <w:rsid w:val="006562FB"/>
    <w:rsid w:val="006F0F08"/>
    <w:rsid w:val="00776EED"/>
    <w:rsid w:val="007D730E"/>
    <w:rsid w:val="008727A6"/>
    <w:rsid w:val="008C79A9"/>
    <w:rsid w:val="009D660B"/>
    <w:rsid w:val="00A31534"/>
    <w:rsid w:val="00AB533A"/>
    <w:rsid w:val="00BB3194"/>
    <w:rsid w:val="00D71810"/>
    <w:rsid w:val="00DE7180"/>
    <w:rsid w:val="00F02287"/>
    <w:rsid w:val="00F14AB3"/>
    <w:rsid w:val="00FD16E2"/>
    <w:rsid w:val="0DE748BA"/>
    <w:rsid w:val="0EAEF930"/>
    <w:rsid w:val="1E63E303"/>
    <w:rsid w:val="22466F5D"/>
    <w:rsid w:val="33AFFA4F"/>
    <w:rsid w:val="35335F47"/>
    <w:rsid w:val="38199623"/>
    <w:rsid w:val="3E3BAF62"/>
    <w:rsid w:val="459DCDEA"/>
    <w:rsid w:val="470F94B1"/>
    <w:rsid w:val="4E5F8570"/>
    <w:rsid w:val="5000B7AB"/>
    <w:rsid w:val="52EFE1CF"/>
    <w:rsid w:val="549439AD"/>
    <w:rsid w:val="5B2A1744"/>
    <w:rsid w:val="5BDBE210"/>
    <w:rsid w:val="61E351DD"/>
    <w:rsid w:val="66451D20"/>
    <w:rsid w:val="69B4CBBC"/>
    <w:rsid w:val="70EF2F66"/>
    <w:rsid w:val="768573A1"/>
    <w:rsid w:val="7BCC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ACCA1"/>
  <w15:chartTrackingRefBased/>
  <w15:docId w15:val="{702D4972-77D1-4CDF-81EE-E86C7DD7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287"/>
    <w:pPr>
      <w:spacing w:after="0" w:line="360" w:lineRule="auto"/>
    </w:pPr>
    <w:rPr>
      <w:rFonts w:ascii="Lexend Deca" w:eastAsia="Calibri" w:hAnsi="Lexend Deca" w:cs="Arial"/>
      <w:color w:val="000000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02287"/>
    <w:pPr>
      <w:spacing w:before="240" w:after="240" w:line="240" w:lineRule="auto"/>
      <w:outlineLvl w:val="0"/>
    </w:pPr>
    <w:rPr>
      <w:rFonts w:eastAsia="Times New Roman" w:cs="Times New Roman"/>
      <w:color w:val="004851"/>
      <w:sz w:val="4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2287"/>
    <w:pPr>
      <w:keepNext/>
      <w:keepLines/>
      <w:spacing w:before="240" w:after="240" w:line="240" w:lineRule="auto"/>
      <w:outlineLvl w:val="1"/>
    </w:pPr>
    <w:rPr>
      <w:rFonts w:eastAsia="Times New Roman" w:cs="Times New Roman"/>
      <w:color w:val="007A7B"/>
      <w:sz w:val="4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02287"/>
    <w:pPr>
      <w:keepNext/>
      <w:keepLines/>
      <w:spacing w:before="200"/>
      <w:outlineLvl w:val="2"/>
    </w:pPr>
    <w:rPr>
      <w:rFonts w:eastAsia="Times New Roman" w:cs="Times New Roman"/>
      <w:bCs/>
      <w:color w:val="007A7B"/>
      <w:sz w:val="3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02287"/>
    <w:pPr>
      <w:keepNext/>
      <w:keepLines/>
      <w:spacing w:before="40"/>
      <w:outlineLvl w:val="3"/>
    </w:pPr>
    <w:rPr>
      <w:rFonts w:eastAsiaTheme="majorEastAsia" w:cstheme="majorBidi"/>
      <w:iCs/>
      <w:color w:val="007A7B"/>
      <w:sz w:val="32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F02287"/>
    <w:pPr>
      <w:keepNext/>
      <w:keepLines/>
      <w:spacing w:before="40"/>
      <w:outlineLvl w:val="4"/>
    </w:pPr>
    <w:rPr>
      <w:rFonts w:eastAsiaTheme="majorEastAsia" w:cstheme="majorBidi"/>
      <w:color w:val="007A7B"/>
      <w:sz w:val="28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F02287"/>
    <w:pPr>
      <w:keepNext/>
      <w:keepLines/>
      <w:spacing w:before="40"/>
      <w:outlineLvl w:val="5"/>
    </w:pPr>
    <w:rPr>
      <w:rFonts w:eastAsiaTheme="majorEastAsia" w:cstheme="majorBidi"/>
      <w:color w:val="007A7B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0228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2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2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02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287"/>
  </w:style>
  <w:style w:type="character" w:customStyle="1" w:styleId="Heading1Char">
    <w:name w:val="Heading 1 Char"/>
    <w:link w:val="Heading1"/>
    <w:uiPriority w:val="9"/>
    <w:rsid w:val="00F02287"/>
    <w:rPr>
      <w:rFonts w:ascii="Lexend Deca" w:eastAsia="Times New Roman" w:hAnsi="Lexend Deca" w:cs="Times New Roman"/>
      <w:color w:val="004851"/>
      <w:kern w:val="0"/>
      <w:sz w:val="48"/>
      <w:szCs w:val="32"/>
      <w14:ligatures w14:val="none"/>
    </w:rPr>
  </w:style>
  <w:style w:type="character" w:customStyle="1" w:styleId="Heading2Char">
    <w:name w:val="Heading 2 Char"/>
    <w:link w:val="Heading2"/>
    <w:uiPriority w:val="9"/>
    <w:rsid w:val="00F02287"/>
    <w:rPr>
      <w:rFonts w:ascii="Lexend Deca" w:eastAsia="Times New Roman" w:hAnsi="Lexend Deca" w:cs="Times New Roman"/>
      <w:color w:val="007A7B"/>
      <w:kern w:val="0"/>
      <w:sz w:val="40"/>
      <w:szCs w:val="26"/>
      <w14:ligatures w14:val="none"/>
    </w:rPr>
  </w:style>
  <w:style w:type="character" w:customStyle="1" w:styleId="Heading3Char">
    <w:name w:val="Heading 3 Char"/>
    <w:link w:val="Heading3"/>
    <w:uiPriority w:val="9"/>
    <w:rsid w:val="00F02287"/>
    <w:rPr>
      <w:rFonts w:ascii="Lexend Deca" w:eastAsia="Times New Roman" w:hAnsi="Lexend Deca" w:cs="Times New Roman"/>
      <w:bCs/>
      <w:color w:val="007A7B"/>
      <w:kern w:val="0"/>
      <w:sz w:val="36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02287"/>
    <w:rPr>
      <w:rFonts w:ascii="Lexend Deca" w:eastAsiaTheme="majorEastAsia" w:hAnsi="Lexend Deca" w:cstheme="majorBidi"/>
      <w:iCs/>
      <w:color w:val="007A7B"/>
      <w:kern w:val="0"/>
      <w:sz w:val="3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02287"/>
    <w:rPr>
      <w:rFonts w:ascii="Lexend Deca" w:eastAsiaTheme="majorEastAsia" w:hAnsi="Lexend Deca" w:cstheme="majorBidi"/>
      <w:color w:val="007A7B"/>
      <w:kern w:val="0"/>
      <w:sz w:val="28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F02287"/>
    <w:rPr>
      <w:rFonts w:ascii="Lexend Deca" w:eastAsiaTheme="majorEastAsia" w:hAnsi="Lexend Deca" w:cstheme="majorBidi"/>
      <w:color w:val="007A7B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F02287"/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287"/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287"/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F02287"/>
    <w:pPr>
      <w:spacing w:after="80" w:line="240" w:lineRule="auto"/>
      <w:contextualSpacing/>
    </w:pPr>
    <w:rPr>
      <w:rFonts w:eastAsiaTheme="majorEastAsia" w:cstheme="majorBidi"/>
      <w:color w:val="004851"/>
      <w:spacing w:val="-10"/>
      <w:kern w:val="28"/>
      <w:sz w:val="64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2287"/>
    <w:rPr>
      <w:rFonts w:ascii="Lexend Deca" w:eastAsiaTheme="majorEastAsia" w:hAnsi="Lexend Deca" w:cstheme="majorBidi"/>
      <w:color w:val="004851"/>
      <w:spacing w:val="-10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2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28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022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287"/>
    <w:rPr>
      <w:rFonts w:ascii="Lexend Deca" w:eastAsia="Calibri" w:hAnsi="Lexend Deca" w:cs="Arial"/>
      <w:i/>
      <w:iCs/>
      <w:color w:val="404040" w:themeColor="text1" w:themeTint="BF"/>
      <w:kern w:val="0"/>
      <w:sz w:val="20"/>
      <w:szCs w:val="22"/>
      <w14:ligatures w14:val="none"/>
    </w:rPr>
  </w:style>
  <w:style w:type="paragraph" w:styleId="ListParagraph">
    <w:name w:val="List Paragraph"/>
    <w:basedOn w:val="Normal"/>
    <w:autoRedefine/>
    <w:uiPriority w:val="34"/>
    <w:qFormat/>
    <w:rsid w:val="00F02287"/>
    <w:pPr>
      <w:spacing w:before="120" w:after="120" w:line="48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287"/>
    <w:rPr>
      <w:rFonts w:ascii="Lexend Deca" w:eastAsia="Calibri" w:hAnsi="Lexend Deca" w:cs="Arial"/>
      <w:i/>
      <w:iCs/>
      <w:color w:val="0F4761" w:themeColor="accent1" w:themeShade="BF"/>
      <w:kern w:val="0"/>
      <w:sz w:val="2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022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2287"/>
    <w:pPr>
      <w:spacing w:after="0" w:line="320" w:lineRule="exact"/>
    </w:pPr>
    <w:rPr>
      <w:rFonts w:ascii="Tahoma" w:eastAsia="Calibri" w:hAnsi="Tahoma" w:cs="Times New Roman"/>
      <w:kern w:val="0"/>
      <w:szCs w:val="20"/>
      <w:lang w:eastAsia="en-GB"/>
      <w14:ligatures w14:val="none"/>
    </w:rPr>
    <w:tblPr/>
  </w:style>
  <w:style w:type="paragraph" w:customStyle="1" w:styleId="Address">
    <w:name w:val="Address"/>
    <w:basedOn w:val="Normal"/>
    <w:autoRedefine/>
    <w:qFormat/>
    <w:rsid w:val="00F02287"/>
    <w:pPr>
      <w:spacing w:line="180" w:lineRule="exact"/>
    </w:pPr>
    <w:rPr>
      <w:color w:val="000000" w:themeColor="text1"/>
      <w:sz w:val="14"/>
    </w:rPr>
  </w:style>
  <w:style w:type="paragraph" w:customStyle="1" w:styleId="AddressLL">
    <w:name w:val="Address LL"/>
    <w:basedOn w:val="Address"/>
    <w:autoRedefine/>
    <w:qFormat/>
    <w:rsid w:val="00F02287"/>
    <w:pPr>
      <w:spacing w:after="80"/>
    </w:pPr>
  </w:style>
  <w:style w:type="paragraph" w:customStyle="1" w:styleId="Picture">
    <w:name w:val="Picture"/>
    <w:basedOn w:val="Normal"/>
    <w:autoRedefine/>
    <w:qFormat/>
    <w:rsid w:val="00F02287"/>
  </w:style>
  <w:style w:type="paragraph" w:customStyle="1" w:styleId="URL">
    <w:name w:val="URL"/>
    <w:basedOn w:val="Address"/>
    <w:autoRedefine/>
    <w:qFormat/>
    <w:rsid w:val="00F02287"/>
    <w:rPr>
      <w:color w:val="007A7B"/>
      <w:sz w:val="20"/>
    </w:rPr>
  </w:style>
  <w:style w:type="paragraph" w:customStyle="1" w:styleId="ZeroLead">
    <w:name w:val="Zero Lead"/>
    <w:basedOn w:val="Normal"/>
    <w:autoRedefine/>
    <w:qFormat/>
    <w:rsid w:val="00F02287"/>
    <w:pPr>
      <w:spacing w:line="20" w:lineRule="exact"/>
    </w:pPr>
    <w:rPr>
      <w:color w:val="000000" w:themeColor="text1"/>
      <w:sz w:val="2"/>
    </w:rPr>
  </w:style>
  <w:style w:type="character" w:styleId="Hyperlink">
    <w:name w:val="Hyperlink"/>
    <w:basedOn w:val="DefaultParagraphFont"/>
    <w:uiPriority w:val="99"/>
    <w:unhideWhenUsed/>
    <w:qFormat/>
    <w:rsid w:val="00F02287"/>
    <w:rPr>
      <w:rFonts w:ascii="Lexend Deca" w:hAnsi="Lexend Deca"/>
      <w:color w:val="007A7B"/>
      <w:sz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228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02287"/>
    <w:rPr>
      <w:rFonts w:ascii="Lexend Deca" w:eastAsia="Calibri" w:hAnsi="Lexend Deca" w:cs="Arial"/>
      <w:color w:val="000000"/>
      <w:kern w:val="0"/>
      <w:sz w:val="20"/>
      <w:szCs w:val="22"/>
      <w14:ligatures w14:val="none"/>
    </w:rPr>
  </w:style>
  <w:style w:type="character" w:styleId="PlaceholderText">
    <w:name w:val="Placeholder Text"/>
    <w:uiPriority w:val="99"/>
    <w:semiHidden/>
    <w:rsid w:val="00F02287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F02287"/>
    <w:pPr>
      <w:tabs>
        <w:tab w:val="center" w:pos="4513"/>
        <w:tab w:val="right" w:pos="9026"/>
      </w:tabs>
      <w:spacing w:line="170" w:lineRule="exact"/>
    </w:pPr>
    <w:rPr>
      <w:color w:val="000000" w:themeColor="text1"/>
      <w:sz w:val="13"/>
    </w:rPr>
  </w:style>
  <w:style w:type="character" w:customStyle="1" w:styleId="FooterChar">
    <w:name w:val="Footer Char"/>
    <w:link w:val="Footer"/>
    <w:uiPriority w:val="99"/>
    <w:rsid w:val="00F02287"/>
    <w:rPr>
      <w:rFonts w:ascii="Lexend Deca" w:eastAsia="Calibri" w:hAnsi="Lexend Deca" w:cs="Arial"/>
      <w:color w:val="000000" w:themeColor="text1"/>
      <w:kern w:val="0"/>
      <w:sz w:val="13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287"/>
    <w:rPr>
      <w:rFonts w:ascii="Tahoma" w:hAnsi="Tahoma" w:cs="Tahoma"/>
      <w:color w:val="000000" w:themeColor="text1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02287"/>
    <w:rPr>
      <w:rFonts w:ascii="Tahoma" w:eastAsia="Calibri" w:hAnsi="Tahoma" w:cs="Tahoma"/>
      <w:color w:val="000000" w:themeColor="text1"/>
      <w:kern w:val="0"/>
      <w:sz w:val="16"/>
      <w:szCs w:val="16"/>
      <w14:ligatures w14:val="none"/>
    </w:rPr>
  </w:style>
  <w:style w:type="character" w:styleId="BookTitle">
    <w:name w:val="Book Title"/>
    <w:basedOn w:val="DefaultParagraphFont"/>
    <w:uiPriority w:val="33"/>
    <w:rsid w:val="00F02287"/>
    <w:rPr>
      <w:rFonts w:ascii="Lexend Deca" w:hAnsi="Lexend Deca"/>
      <w:b/>
      <w:bCs/>
      <w:i w:val="0"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02287"/>
    <w:pPr>
      <w:keepNext/>
      <w:keepLines/>
      <w:spacing w:after="0" w:line="259" w:lineRule="auto"/>
      <w:outlineLvl w:val="9"/>
    </w:pPr>
    <w:rPr>
      <w:rFonts w:eastAsiaTheme="majorEastAsia" w:cstheme="majorBidi"/>
      <w:sz w:val="32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F02287"/>
    <w:pPr>
      <w:spacing w:after="100"/>
    </w:pPr>
    <w:rPr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F0228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02287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02287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02287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02287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02287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02287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02287"/>
    <w:pPr>
      <w:spacing w:after="100"/>
      <w:ind w:left="1600"/>
    </w:pPr>
  </w:style>
  <w:style w:type="character" w:styleId="UnresolvedMention">
    <w:name w:val="Unresolved Mention"/>
    <w:basedOn w:val="DefaultParagraphFont"/>
    <w:uiPriority w:val="99"/>
    <w:semiHidden/>
    <w:unhideWhenUsed/>
    <w:rsid w:val="00F02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y.Nichols\British%20Pharmacological%20Society\Staff%20Team%20-%20General\Main\Templates%20&amp;%20Materials\Templates%20for%20Microsoft%20Word\Word%20template%20-%20portrait%20(logo%20&amp;%20footer%20all%20pages)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D61922EFC7674AA1D0EAD14A2FBB17" ma:contentTypeVersion="16" ma:contentTypeDescription="Create a new document." ma:contentTypeScope="" ma:versionID="2d0bb9b39b63df1197c81ea9429761da">
  <xsd:schema xmlns:xsd="http://www.w3.org/2001/XMLSchema" xmlns:xs="http://www.w3.org/2001/XMLSchema" xmlns:p="http://schemas.microsoft.com/office/2006/metadata/properties" xmlns:ns2="df3cbc70-fc58-4404-ade5-60e656b321d2" xmlns:ns3="ddfaa413-e12e-497e-8f1c-27e215e13b04" targetNamespace="http://schemas.microsoft.com/office/2006/metadata/properties" ma:root="true" ma:fieldsID="3c07786a6d31497dc2724ce5981378d7" ns2:_="" ns3:_="">
    <xsd:import namespace="df3cbc70-fc58-4404-ade5-60e656b321d2"/>
    <xsd:import namespace="ddfaa413-e12e-497e-8f1c-27e215e13b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Order0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cbc70-fc58-4404-ade5-60e656b321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3bc0bc-e918-453f-9e7c-bf1ca92c4082}" ma:internalName="TaxCatchAll" ma:showField="CatchAllData" ma:web="df3cbc70-fc58-4404-ade5-60e656b32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faa413-e12e-497e-8f1c-27e215e13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52f4cda-9342-4582-bb5e-a669aabb5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Order0" ma:index="20" nillable="true" ma:displayName="Order" ma:decimals="0" ma:default="1" ma:format="Dropdown" ma:internalName="Order0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faa413-e12e-497e-8f1c-27e215e13b04">
      <Terms xmlns="http://schemas.microsoft.com/office/infopath/2007/PartnerControls"/>
    </lcf76f155ced4ddcb4097134ff3c332f>
    <TaxCatchAll xmlns="df3cbc70-fc58-4404-ade5-60e656b321d2" xsi:nil="true"/>
    <Order0 xmlns="ddfaa413-e12e-497e-8f1c-27e215e13b04">1</Order0>
    <SharedWithUsers xmlns="df3cbc70-fc58-4404-ade5-60e656b321d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F65849A-C9BA-40A0-8E04-E1EF60FE3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cbc70-fc58-4404-ade5-60e656b321d2"/>
    <ds:schemaRef ds:uri="ddfaa413-e12e-497e-8f1c-27e215e13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0E47FE-A6FD-49F3-B899-64078D91D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C65B3-381A-45DE-A71C-FAE9EDBBEA17}">
  <ds:schemaRefs>
    <ds:schemaRef ds:uri="http://schemas.microsoft.com/office/2006/metadata/properties"/>
    <ds:schemaRef ds:uri="http://schemas.microsoft.com/office/infopath/2007/PartnerControls"/>
    <ds:schemaRef ds:uri="ddfaa413-e12e-497e-8f1c-27e215e13b04"/>
    <ds:schemaRef ds:uri="df3cbc70-fc58-4404-ade5-60e656b321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portrait (logo &amp; footer all pages) 2026</Template>
  <TotalTime>12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Williams</dc:creator>
  <cp:keywords/>
  <dc:description/>
  <cp:lastModifiedBy>Billy Nichols</cp:lastModifiedBy>
  <cp:revision>7</cp:revision>
  <dcterms:created xsi:type="dcterms:W3CDTF">2026-07-09T10:29:00Z</dcterms:created>
  <dcterms:modified xsi:type="dcterms:W3CDTF">2026-10-21T10:09:00Z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0x0101007AD61922EFC7674AA1D0EAD14A2FBB17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Order">
    <vt:r8>5975200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